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DCB2C" w14:textId="77777777" w:rsidR="00E20A7F" w:rsidRPr="00C53CEE" w:rsidRDefault="00E20A7F" w:rsidP="00C53CEE">
      <w:pPr>
        <w:spacing w:line="276" w:lineRule="auto"/>
        <w:jc w:val="right"/>
        <w:rPr>
          <w:rFonts w:asciiTheme="majorBidi" w:hAnsiTheme="majorBidi" w:cstheme="majorBidi"/>
          <w:sz w:val="24"/>
          <w:lang w:bidi="fa-IR"/>
        </w:rPr>
      </w:pPr>
    </w:p>
    <w:p w14:paraId="165F5558" w14:textId="7AA8FE5D" w:rsidR="00C53CEE" w:rsidRPr="00C53CEE" w:rsidRDefault="00C53CEE" w:rsidP="00C53CEE">
      <w:pPr>
        <w:bidi w:val="0"/>
        <w:jc w:val="center"/>
        <w:rPr>
          <w:b/>
          <w:bCs/>
          <w:sz w:val="28"/>
          <w:szCs w:val="28"/>
        </w:rPr>
      </w:pPr>
      <w:r w:rsidRPr="00C53CEE">
        <w:rPr>
          <w:b/>
          <w:bCs/>
          <w:sz w:val="28"/>
          <w:szCs w:val="28"/>
        </w:rPr>
        <w:t xml:space="preserve">Minutes of </w:t>
      </w:r>
      <w:r>
        <w:rPr>
          <w:b/>
          <w:bCs/>
          <w:sz w:val="28"/>
          <w:szCs w:val="28"/>
        </w:rPr>
        <w:t xml:space="preserve">Proposal Defense </w:t>
      </w:r>
    </w:p>
    <w:p w14:paraId="6259E15D" w14:textId="77777777" w:rsidR="00C53CEE" w:rsidRPr="00C53CEE" w:rsidRDefault="00C53CEE" w:rsidP="00C53CEE">
      <w:pPr>
        <w:bidi w:val="0"/>
        <w:rPr>
          <w:sz w:val="24"/>
        </w:rPr>
      </w:pPr>
      <w:r>
        <w:rPr>
          <w:rFonts w:ascii="Arial" w:hAnsi="Arial" w:cs="Arial"/>
          <w:color w:val="0000FF"/>
          <w:shd w:val="clear" w:color="auto" w:fill="FFFFFF"/>
        </w:rPr>
        <w:br/>
      </w:r>
    </w:p>
    <w:p w14:paraId="08FAEB2E" w14:textId="77777777" w:rsidR="00C53CEE" w:rsidRPr="00C53CEE" w:rsidRDefault="00C53CEE" w:rsidP="00C53CEE">
      <w:pPr>
        <w:bidi w:val="0"/>
        <w:rPr>
          <w:rFonts w:ascii="Arial" w:hAnsi="Arial" w:cs="Arial"/>
          <w:shd w:val="clear" w:color="auto" w:fill="FFFFFF"/>
        </w:rPr>
      </w:pPr>
      <w:r w:rsidRPr="00C53CEE">
        <w:rPr>
          <w:rFonts w:asciiTheme="majorBidi" w:hAnsiTheme="majorBidi" w:cstheme="majorBidi"/>
          <w:b/>
          <w:bCs/>
          <w:sz w:val="24"/>
          <w:lang w:bidi="fa-IR"/>
        </w:rPr>
        <w:t>Student Information</w:t>
      </w:r>
      <w:r w:rsidRPr="00C53CEE">
        <w:t xml:space="preserve"> </w:t>
      </w:r>
    </w:p>
    <w:p w14:paraId="6BCE21F8" w14:textId="1E6E1019" w:rsidR="00E20A7F" w:rsidRPr="00C53CEE" w:rsidRDefault="00E20A7F" w:rsidP="00E02458">
      <w:pPr>
        <w:spacing w:line="276" w:lineRule="auto"/>
        <w:jc w:val="right"/>
        <w:rPr>
          <w:rFonts w:asciiTheme="majorBidi" w:hAnsiTheme="majorBidi" w:cstheme="majorBidi"/>
          <w:b/>
          <w:bCs/>
          <w:sz w:val="24"/>
          <w:lang w:bidi="fa-IR"/>
        </w:rPr>
      </w:pPr>
    </w:p>
    <w:p w14:paraId="5DFA2173" w14:textId="77777777" w:rsidR="00E20A7F" w:rsidRPr="00C53CEE" w:rsidRDefault="00E20A7F" w:rsidP="006A138A">
      <w:pPr>
        <w:bidi w:val="0"/>
        <w:spacing w:line="276" w:lineRule="auto"/>
        <w:rPr>
          <w:rFonts w:asciiTheme="majorBidi" w:hAnsiTheme="majorBidi" w:cstheme="majorBidi"/>
          <w:sz w:val="24"/>
          <w:lang w:bidi="fa-IR"/>
        </w:rPr>
      </w:pPr>
      <w:r w:rsidRPr="00C53CEE">
        <w:rPr>
          <w:rFonts w:asciiTheme="majorBidi" w:hAnsiTheme="majorBidi" w:cstheme="majorBidi"/>
          <w:b/>
          <w:bCs/>
          <w:sz w:val="24"/>
          <w:lang w:bidi="fa-IR"/>
        </w:rPr>
        <w:t>Student’s Full Name:</w:t>
      </w:r>
      <w:r w:rsidRPr="00C53CEE">
        <w:rPr>
          <w:rFonts w:asciiTheme="majorBidi" w:hAnsiTheme="majorBidi" w:cstheme="majorBidi"/>
          <w:sz w:val="24"/>
          <w:lang w:bidi="fa-IR"/>
        </w:rPr>
        <w:t xml:space="preserve"> .......................................</w:t>
      </w:r>
    </w:p>
    <w:p w14:paraId="5FE22A71" w14:textId="77777777" w:rsidR="00E20A7F" w:rsidRPr="00C53CEE" w:rsidRDefault="00E20A7F" w:rsidP="006A138A">
      <w:pPr>
        <w:bidi w:val="0"/>
        <w:spacing w:line="276" w:lineRule="auto"/>
        <w:rPr>
          <w:rFonts w:asciiTheme="majorBidi" w:hAnsiTheme="majorBidi" w:cstheme="majorBidi"/>
          <w:sz w:val="24"/>
          <w:lang w:bidi="fa-IR"/>
        </w:rPr>
      </w:pPr>
      <w:r w:rsidRPr="00C53CEE">
        <w:rPr>
          <w:rFonts w:asciiTheme="majorBidi" w:hAnsiTheme="majorBidi" w:cstheme="majorBidi"/>
          <w:b/>
          <w:bCs/>
          <w:sz w:val="24"/>
          <w:lang w:bidi="fa-IR"/>
        </w:rPr>
        <w:t>Field of Study:</w:t>
      </w:r>
      <w:r w:rsidRPr="00C53CEE">
        <w:rPr>
          <w:rFonts w:asciiTheme="majorBidi" w:hAnsiTheme="majorBidi" w:cstheme="majorBidi"/>
          <w:sz w:val="24"/>
          <w:lang w:bidi="fa-IR"/>
        </w:rPr>
        <w:t xml:space="preserve"> .......................................</w:t>
      </w:r>
    </w:p>
    <w:p w14:paraId="02831FF3" w14:textId="77777777" w:rsidR="00E20A7F" w:rsidRDefault="00E20A7F" w:rsidP="006A138A">
      <w:pPr>
        <w:bidi w:val="0"/>
        <w:spacing w:line="276" w:lineRule="auto"/>
        <w:rPr>
          <w:rFonts w:asciiTheme="majorBidi" w:hAnsiTheme="majorBidi" w:cstheme="majorBidi"/>
          <w:b/>
          <w:bCs/>
          <w:sz w:val="24"/>
          <w:lang w:bidi="fa-IR"/>
        </w:rPr>
      </w:pPr>
      <w:r w:rsidRPr="00C53CEE">
        <w:rPr>
          <w:rFonts w:asciiTheme="majorBidi" w:hAnsiTheme="majorBidi" w:cstheme="majorBidi"/>
          <w:b/>
          <w:bCs/>
          <w:sz w:val="24"/>
          <w:lang w:bidi="fa-IR"/>
        </w:rPr>
        <w:t>Defense Session Date:</w:t>
      </w:r>
    </w:p>
    <w:p w14:paraId="3EAA8E0E" w14:textId="77777777" w:rsidR="00296884" w:rsidRPr="00C53CEE" w:rsidRDefault="00296884" w:rsidP="00296884">
      <w:pPr>
        <w:bidi w:val="0"/>
        <w:spacing w:line="276" w:lineRule="auto"/>
        <w:ind w:left="360"/>
        <w:rPr>
          <w:rFonts w:asciiTheme="majorBidi" w:hAnsiTheme="majorBidi" w:cstheme="majorBidi"/>
          <w:sz w:val="24"/>
          <w:lang w:bidi="fa-IR"/>
        </w:rPr>
      </w:pPr>
    </w:p>
    <w:p w14:paraId="7B6D5A28" w14:textId="77777777" w:rsidR="00E20A7F" w:rsidRDefault="00E20A7F" w:rsidP="006A138A">
      <w:pPr>
        <w:bidi w:val="0"/>
        <w:spacing w:line="276" w:lineRule="auto"/>
        <w:rPr>
          <w:rFonts w:asciiTheme="majorBidi" w:hAnsiTheme="majorBidi" w:cstheme="majorBidi"/>
          <w:b/>
          <w:bCs/>
          <w:sz w:val="24"/>
          <w:lang w:bidi="fa-IR"/>
        </w:rPr>
      </w:pPr>
      <w:r w:rsidRPr="00C53CEE">
        <w:rPr>
          <w:rFonts w:asciiTheme="majorBidi" w:hAnsiTheme="majorBidi" w:cstheme="majorBidi"/>
          <w:b/>
          <w:bCs/>
          <w:sz w:val="24"/>
          <w:lang w:bidi="fa-IR"/>
        </w:rPr>
        <w:t>Thesis Title:</w:t>
      </w:r>
    </w:p>
    <w:p w14:paraId="54D65C94" w14:textId="77777777" w:rsidR="00296884" w:rsidRDefault="00296884" w:rsidP="00E02458">
      <w:pPr>
        <w:spacing w:line="276" w:lineRule="auto"/>
        <w:ind w:left="360"/>
        <w:jc w:val="right"/>
        <w:rPr>
          <w:rFonts w:asciiTheme="majorBidi" w:hAnsiTheme="majorBidi" w:cstheme="majorBidi"/>
          <w:b/>
          <w:bCs/>
          <w:sz w:val="24"/>
          <w:lang w:bidi="fa-IR"/>
        </w:rPr>
      </w:pPr>
    </w:p>
    <w:p w14:paraId="73247C9B" w14:textId="77777777" w:rsidR="009F6390" w:rsidRDefault="009F6390" w:rsidP="00E02458">
      <w:pPr>
        <w:spacing w:line="276" w:lineRule="auto"/>
        <w:ind w:left="360"/>
        <w:jc w:val="right"/>
        <w:rPr>
          <w:rFonts w:asciiTheme="majorBidi" w:hAnsiTheme="majorBidi" w:cstheme="majorBidi"/>
          <w:b/>
          <w:bCs/>
          <w:sz w:val="24"/>
          <w:lang w:bidi="fa-IR"/>
        </w:rPr>
      </w:pPr>
    </w:p>
    <w:p w14:paraId="41D9761F" w14:textId="77777777" w:rsidR="009F6390" w:rsidRDefault="009F6390" w:rsidP="00E02458">
      <w:pPr>
        <w:spacing w:line="276" w:lineRule="auto"/>
        <w:ind w:left="360"/>
        <w:jc w:val="right"/>
        <w:rPr>
          <w:rFonts w:asciiTheme="majorBidi" w:hAnsiTheme="majorBidi" w:cstheme="majorBidi"/>
          <w:b/>
          <w:bCs/>
          <w:sz w:val="24"/>
          <w:lang w:bidi="fa-IR"/>
        </w:rPr>
      </w:pPr>
    </w:p>
    <w:tbl>
      <w:tblPr>
        <w:tblStyle w:val="TableGrid"/>
        <w:tblpPr w:leftFromText="187" w:rightFromText="187" w:vertAnchor="text" w:tblpY="1"/>
        <w:tblOverlap w:val="never"/>
        <w:tblW w:w="9985" w:type="dxa"/>
        <w:tblLayout w:type="fixed"/>
        <w:tblLook w:val="04A0" w:firstRow="1" w:lastRow="0" w:firstColumn="1" w:lastColumn="0" w:noHBand="0" w:noVBand="1"/>
      </w:tblPr>
      <w:tblGrid>
        <w:gridCol w:w="3055"/>
        <w:gridCol w:w="1260"/>
        <w:gridCol w:w="1350"/>
        <w:gridCol w:w="1260"/>
        <w:gridCol w:w="1620"/>
        <w:gridCol w:w="1440"/>
      </w:tblGrid>
      <w:tr w:rsidR="00043077" w:rsidRPr="00043077" w14:paraId="1B5B73F7" w14:textId="77777777" w:rsidTr="006A138A">
        <w:trPr>
          <w:trHeight w:val="374"/>
        </w:trPr>
        <w:tc>
          <w:tcPr>
            <w:tcW w:w="4315" w:type="dxa"/>
            <w:gridSpan w:val="2"/>
          </w:tcPr>
          <w:p w14:paraId="35D3A7F1" w14:textId="30EDF63F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Role in Thesis</w:t>
            </w:r>
          </w:p>
        </w:tc>
        <w:tc>
          <w:tcPr>
            <w:tcW w:w="1350" w:type="dxa"/>
          </w:tcPr>
          <w:p w14:paraId="6C4699D9" w14:textId="0AF322B3" w:rsidR="00043077" w:rsidRPr="00043077" w:rsidRDefault="00043077" w:rsidP="006A138A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Supervisor</w:t>
            </w:r>
            <w:r w:rsidR="006A138A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</w:t>
            </w:r>
          </w:p>
        </w:tc>
        <w:tc>
          <w:tcPr>
            <w:tcW w:w="1260" w:type="dxa"/>
          </w:tcPr>
          <w:p w14:paraId="6B890FD7" w14:textId="384ECB80" w:rsidR="00043077" w:rsidRPr="00043077" w:rsidRDefault="00043077" w:rsidP="006A138A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Advisor</w:t>
            </w:r>
            <w:r w:rsidR="006A138A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</w:t>
            </w:r>
          </w:p>
        </w:tc>
        <w:tc>
          <w:tcPr>
            <w:tcW w:w="1620" w:type="dxa"/>
          </w:tcPr>
          <w:p w14:paraId="0431AE9C" w14:textId="02E4CD30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Internal Reviewer (within university)</w:t>
            </w:r>
          </w:p>
        </w:tc>
        <w:tc>
          <w:tcPr>
            <w:tcW w:w="1440" w:type="dxa"/>
          </w:tcPr>
          <w:p w14:paraId="61A1E85F" w14:textId="77777777" w:rsidR="00043077" w:rsidRDefault="00043077" w:rsidP="00043077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Internal/</w:t>
            </w:r>
          </w:p>
          <w:p w14:paraId="010441C3" w14:textId="1B5C683E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External Reviewer</w:t>
            </w:r>
          </w:p>
        </w:tc>
      </w:tr>
      <w:tr w:rsidR="00043077" w:rsidRPr="00043077" w14:paraId="0DC17864" w14:textId="77777777" w:rsidTr="00916FE9">
        <w:trPr>
          <w:trHeight w:val="891"/>
        </w:trPr>
        <w:tc>
          <w:tcPr>
            <w:tcW w:w="4315" w:type="dxa"/>
            <w:gridSpan w:val="2"/>
          </w:tcPr>
          <w:p w14:paraId="2190BD7C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Full Name:</w:t>
            </w:r>
          </w:p>
          <w:p w14:paraId="5CC9C1DD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50" w:type="dxa"/>
          </w:tcPr>
          <w:p w14:paraId="291F5323" w14:textId="13DE9368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31C5248B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7317BAE1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70692BC8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5EC49ED6" w14:textId="77777777" w:rsidTr="006A138A">
        <w:trPr>
          <w:trHeight w:val="374"/>
        </w:trPr>
        <w:tc>
          <w:tcPr>
            <w:tcW w:w="3055" w:type="dxa"/>
          </w:tcPr>
          <w:p w14:paraId="52345AFC" w14:textId="572E1631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Criteria</w:t>
            </w:r>
          </w:p>
        </w:tc>
        <w:tc>
          <w:tcPr>
            <w:tcW w:w="1260" w:type="dxa"/>
          </w:tcPr>
          <w:p w14:paraId="1D31DF01" w14:textId="0010DD97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Maximum Score</w:t>
            </w:r>
          </w:p>
        </w:tc>
        <w:tc>
          <w:tcPr>
            <w:tcW w:w="5670" w:type="dxa"/>
            <w:gridSpan w:val="4"/>
          </w:tcPr>
          <w:p w14:paraId="177E2E58" w14:textId="0D802150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Score</w:t>
            </w:r>
          </w:p>
        </w:tc>
      </w:tr>
      <w:tr w:rsidR="00043077" w:rsidRPr="00043077" w14:paraId="57C2AF80" w14:textId="77777777" w:rsidTr="006A138A">
        <w:trPr>
          <w:trHeight w:val="374"/>
        </w:trPr>
        <w:tc>
          <w:tcPr>
            <w:tcW w:w="3055" w:type="dxa"/>
          </w:tcPr>
          <w:p w14:paraId="380E72C6" w14:textId="526746EA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Observance of writing rules and thesis format</w:t>
            </w:r>
          </w:p>
        </w:tc>
        <w:tc>
          <w:tcPr>
            <w:tcW w:w="1260" w:type="dxa"/>
          </w:tcPr>
          <w:p w14:paraId="75CD764B" w14:textId="38C478E9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2</w:t>
            </w:r>
          </w:p>
        </w:tc>
        <w:tc>
          <w:tcPr>
            <w:tcW w:w="1350" w:type="dxa"/>
          </w:tcPr>
          <w:p w14:paraId="1D55F983" w14:textId="1D44DC8B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0651D96E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0D0F0557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144C8CCF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0F85D470" w14:textId="77777777" w:rsidTr="006A138A">
        <w:trPr>
          <w:trHeight w:val="374"/>
        </w:trPr>
        <w:tc>
          <w:tcPr>
            <w:tcW w:w="3055" w:type="dxa"/>
          </w:tcPr>
          <w:p w14:paraId="62D39438" w14:textId="5F184FA1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Level of innovation and creativity</w:t>
            </w:r>
          </w:p>
        </w:tc>
        <w:tc>
          <w:tcPr>
            <w:tcW w:w="1260" w:type="dxa"/>
          </w:tcPr>
          <w:p w14:paraId="41114310" w14:textId="645F427B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2</w:t>
            </w:r>
          </w:p>
        </w:tc>
        <w:tc>
          <w:tcPr>
            <w:tcW w:w="1350" w:type="dxa"/>
          </w:tcPr>
          <w:p w14:paraId="69EA1690" w14:textId="6640051E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54707392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790E7909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3B4635AC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7C99D714" w14:textId="77777777" w:rsidTr="006A138A">
        <w:trPr>
          <w:trHeight w:val="397"/>
        </w:trPr>
        <w:tc>
          <w:tcPr>
            <w:tcW w:w="3055" w:type="dxa"/>
          </w:tcPr>
          <w:p w14:paraId="1C339512" w14:textId="42B3BE69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Review of related studies and up-to-date references</w:t>
            </w:r>
          </w:p>
        </w:tc>
        <w:tc>
          <w:tcPr>
            <w:tcW w:w="1260" w:type="dxa"/>
          </w:tcPr>
          <w:p w14:paraId="0619AA51" w14:textId="35865F99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1</w:t>
            </w:r>
          </w:p>
        </w:tc>
        <w:tc>
          <w:tcPr>
            <w:tcW w:w="1350" w:type="dxa"/>
          </w:tcPr>
          <w:p w14:paraId="01EA98DA" w14:textId="4E469D9F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1FF69759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5218F4FE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227BA5F1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46876DB3" w14:textId="77777777" w:rsidTr="006A138A">
        <w:trPr>
          <w:trHeight w:val="374"/>
        </w:trPr>
        <w:tc>
          <w:tcPr>
            <w:tcW w:w="3055" w:type="dxa"/>
          </w:tcPr>
          <w:p w14:paraId="34DD13E0" w14:textId="049CA3B5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Presence of significant points in the research</w:t>
            </w:r>
          </w:p>
        </w:tc>
        <w:tc>
          <w:tcPr>
            <w:tcW w:w="1260" w:type="dxa"/>
          </w:tcPr>
          <w:p w14:paraId="359EC7B8" w14:textId="7F0E2E2B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2</w:t>
            </w:r>
          </w:p>
        </w:tc>
        <w:tc>
          <w:tcPr>
            <w:tcW w:w="1350" w:type="dxa"/>
          </w:tcPr>
          <w:p w14:paraId="20504AB9" w14:textId="21A798D4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434F6696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581F57FD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457F7A66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2D3873C8" w14:textId="77777777" w:rsidTr="006A138A">
        <w:trPr>
          <w:trHeight w:val="374"/>
        </w:trPr>
        <w:tc>
          <w:tcPr>
            <w:tcW w:w="3055" w:type="dxa"/>
          </w:tcPr>
          <w:p w14:paraId="54885347" w14:textId="0840F6E7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Time management</w:t>
            </w:r>
          </w:p>
        </w:tc>
        <w:tc>
          <w:tcPr>
            <w:tcW w:w="1260" w:type="dxa"/>
          </w:tcPr>
          <w:p w14:paraId="45005FE9" w14:textId="5E0E33A9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2</w:t>
            </w:r>
          </w:p>
        </w:tc>
        <w:tc>
          <w:tcPr>
            <w:tcW w:w="1350" w:type="dxa"/>
          </w:tcPr>
          <w:p w14:paraId="0CEFB02D" w14:textId="2760BB5B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6246589B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3FC21D3B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14E841FE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4747223A" w14:textId="77777777" w:rsidTr="006A138A">
        <w:trPr>
          <w:trHeight w:val="397"/>
        </w:trPr>
        <w:tc>
          <w:tcPr>
            <w:tcW w:w="3055" w:type="dxa"/>
          </w:tcPr>
          <w:p w14:paraId="69BE9692" w14:textId="3F4CAC79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Alignment of findings with objectives</w:t>
            </w:r>
          </w:p>
        </w:tc>
        <w:tc>
          <w:tcPr>
            <w:tcW w:w="1260" w:type="dxa"/>
          </w:tcPr>
          <w:p w14:paraId="6569E3F4" w14:textId="61E0C6F7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2</w:t>
            </w:r>
          </w:p>
        </w:tc>
        <w:tc>
          <w:tcPr>
            <w:tcW w:w="1350" w:type="dxa"/>
          </w:tcPr>
          <w:p w14:paraId="4FA353DA" w14:textId="3A6C3CEB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47D4B2DA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45DE3B2C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7990E8FD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690D0921" w14:textId="77777777" w:rsidTr="006A138A">
        <w:trPr>
          <w:trHeight w:val="374"/>
        </w:trPr>
        <w:tc>
          <w:tcPr>
            <w:tcW w:w="3055" w:type="dxa"/>
          </w:tcPr>
          <w:p w14:paraId="0EF8EFB4" w14:textId="7B816C67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Analysis and discussion of findings</w:t>
            </w:r>
          </w:p>
        </w:tc>
        <w:tc>
          <w:tcPr>
            <w:tcW w:w="1260" w:type="dxa"/>
          </w:tcPr>
          <w:p w14:paraId="7C4F546E" w14:textId="073DD324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1</w:t>
            </w:r>
          </w:p>
        </w:tc>
        <w:tc>
          <w:tcPr>
            <w:tcW w:w="1350" w:type="dxa"/>
          </w:tcPr>
          <w:p w14:paraId="7F107DB1" w14:textId="2A5AE6A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36B2DD12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06D7D96E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21BCF4EE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69234782" w14:textId="77777777" w:rsidTr="006A138A">
        <w:trPr>
          <w:trHeight w:val="374"/>
        </w:trPr>
        <w:tc>
          <w:tcPr>
            <w:tcW w:w="3055" w:type="dxa"/>
          </w:tcPr>
          <w:p w14:paraId="34241972" w14:textId="2F28B271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Student’s mastery and presentation skills</w:t>
            </w:r>
          </w:p>
        </w:tc>
        <w:tc>
          <w:tcPr>
            <w:tcW w:w="1260" w:type="dxa"/>
          </w:tcPr>
          <w:p w14:paraId="2A0E5925" w14:textId="69D9C4A6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2</w:t>
            </w:r>
          </w:p>
        </w:tc>
        <w:tc>
          <w:tcPr>
            <w:tcW w:w="1350" w:type="dxa"/>
          </w:tcPr>
          <w:p w14:paraId="67F0F7D0" w14:textId="0A66EFE8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225FD8C1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520B370F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134C1737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57D4057A" w14:textId="77777777" w:rsidTr="006A138A">
        <w:trPr>
          <w:trHeight w:val="374"/>
        </w:trPr>
        <w:tc>
          <w:tcPr>
            <w:tcW w:w="3055" w:type="dxa"/>
          </w:tcPr>
          <w:p w14:paraId="097B3EB7" w14:textId="475258D1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Response to defense session questions</w:t>
            </w:r>
          </w:p>
        </w:tc>
        <w:tc>
          <w:tcPr>
            <w:tcW w:w="1260" w:type="dxa"/>
          </w:tcPr>
          <w:p w14:paraId="2DCBE434" w14:textId="6259F376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2</w:t>
            </w:r>
          </w:p>
        </w:tc>
        <w:tc>
          <w:tcPr>
            <w:tcW w:w="1350" w:type="dxa"/>
          </w:tcPr>
          <w:p w14:paraId="5821A8F4" w14:textId="037EAD52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1E5B7481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359146DD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21586980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42C223D9" w14:textId="77777777" w:rsidTr="006A138A">
        <w:trPr>
          <w:trHeight w:val="324"/>
        </w:trPr>
        <w:tc>
          <w:tcPr>
            <w:tcW w:w="3055" w:type="dxa"/>
          </w:tcPr>
          <w:p w14:paraId="7BE2F913" w14:textId="3D261382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Suggestions presented in the thesis</w:t>
            </w:r>
          </w:p>
        </w:tc>
        <w:tc>
          <w:tcPr>
            <w:tcW w:w="1260" w:type="dxa"/>
          </w:tcPr>
          <w:p w14:paraId="17F4EBEE" w14:textId="2FDDE9EF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2</w:t>
            </w:r>
          </w:p>
        </w:tc>
        <w:tc>
          <w:tcPr>
            <w:tcW w:w="1350" w:type="dxa"/>
          </w:tcPr>
          <w:p w14:paraId="4D7A5359" w14:textId="01FE6853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68DC6A80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6AEEA34A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5FFB3236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3FF3D7F9" w14:textId="77777777" w:rsidTr="006A138A">
        <w:trPr>
          <w:trHeight w:val="374"/>
        </w:trPr>
        <w:tc>
          <w:tcPr>
            <w:tcW w:w="3055" w:type="dxa"/>
          </w:tcPr>
          <w:p w14:paraId="2CE61AB1" w14:textId="78C723EF" w:rsidR="00043077" w:rsidRPr="00043077" w:rsidRDefault="00043077" w:rsidP="006A138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Total</w:t>
            </w:r>
          </w:p>
        </w:tc>
        <w:tc>
          <w:tcPr>
            <w:tcW w:w="1260" w:type="dxa"/>
          </w:tcPr>
          <w:p w14:paraId="225029DA" w14:textId="6F643729" w:rsidR="00043077" w:rsidRPr="00043077" w:rsidRDefault="00043077" w:rsidP="000430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18</w:t>
            </w:r>
          </w:p>
        </w:tc>
        <w:tc>
          <w:tcPr>
            <w:tcW w:w="1350" w:type="dxa"/>
          </w:tcPr>
          <w:p w14:paraId="129AD07F" w14:textId="2A0BD0A6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583D4398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4157058C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427C91D8" w14:textId="77777777" w:rsidR="00043077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3077" w:rsidRPr="00043077" w14:paraId="16920178" w14:textId="77777777" w:rsidTr="00916FE9">
        <w:trPr>
          <w:trHeight w:val="890"/>
        </w:trPr>
        <w:tc>
          <w:tcPr>
            <w:tcW w:w="3055" w:type="dxa"/>
          </w:tcPr>
          <w:p w14:paraId="08B13065" w14:textId="7ABBA572" w:rsidR="00EC661A" w:rsidRPr="00043077" w:rsidRDefault="00043077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  <w:r w:rsidRPr="0004307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Signature</w:t>
            </w:r>
          </w:p>
        </w:tc>
        <w:tc>
          <w:tcPr>
            <w:tcW w:w="1260" w:type="dxa"/>
          </w:tcPr>
          <w:p w14:paraId="6FAACE0C" w14:textId="77777777" w:rsidR="00EC661A" w:rsidRPr="00043077" w:rsidRDefault="00EC661A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50" w:type="dxa"/>
          </w:tcPr>
          <w:p w14:paraId="109A4A5E" w14:textId="786256D9" w:rsidR="00EC661A" w:rsidRPr="00043077" w:rsidRDefault="00EC661A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</w:tcPr>
          <w:p w14:paraId="0A23AA0E" w14:textId="77777777" w:rsidR="00EC661A" w:rsidRPr="00043077" w:rsidRDefault="00EC661A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153F8D84" w14:textId="77777777" w:rsidR="00EC661A" w:rsidRPr="00043077" w:rsidRDefault="00EC661A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</w:tcPr>
          <w:p w14:paraId="4224BDCC" w14:textId="77777777" w:rsidR="00EC661A" w:rsidRPr="00043077" w:rsidRDefault="00EC661A" w:rsidP="000430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257FC530" w14:textId="3AF1DB30" w:rsidR="00E20A7F" w:rsidRDefault="00E20A7F" w:rsidP="001133B8">
      <w:pPr>
        <w:bidi w:val="0"/>
        <w:spacing w:line="276" w:lineRule="auto"/>
        <w:ind w:left="360"/>
        <w:rPr>
          <w:rFonts w:asciiTheme="majorBidi" w:hAnsiTheme="majorBidi" w:cstheme="majorBidi"/>
          <w:b/>
          <w:bCs/>
          <w:sz w:val="24"/>
          <w:lang w:bidi="fa-IR"/>
        </w:rPr>
      </w:pPr>
      <w:r w:rsidRPr="00E02458">
        <w:rPr>
          <w:rFonts w:asciiTheme="majorBidi" w:hAnsiTheme="majorBidi" w:cstheme="majorBidi"/>
          <w:b/>
          <w:bCs/>
          <w:sz w:val="24"/>
          <w:lang w:bidi="fa-IR"/>
        </w:rPr>
        <w:lastRenderedPageBreak/>
        <w:t>Scores</w:t>
      </w:r>
      <w:r w:rsidR="00136665">
        <w:rPr>
          <w:rFonts w:asciiTheme="majorBidi" w:hAnsiTheme="majorBidi" w:cstheme="majorBidi"/>
          <w:b/>
          <w:bCs/>
          <w:sz w:val="24"/>
          <w:lang w:bidi="fa-IR"/>
        </w:rPr>
        <w:t>:</w:t>
      </w:r>
    </w:p>
    <w:p w14:paraId="16B50E4A" w14:textId="77777777" w:rsidR="00136665" w:rsidRDefault="00136665" w:rsidP="00136665">
      <w:pPr>
        <w:bidi w:val="0"/>
        <w:spacing w:line="276" w:lineRule="auto"/>
        <w:ind w:left="360"/>
        <w:rPr>
          <w:rFonts w:asciiTheme="majorBidi" w:hAnsiTheme="majorBidi" w:cstheme="majorBidi"/>
          <w:b/>
          <w:bCs/>
          <w:sz w:val="24"/>
          <w:lang w:bidi="fa-IR"/>
        </w:rPr>
      </w:pPr>
    </w:p>
    <w:tbl>
      <w:tblPr>
        <w:tblStyle w:val="TableGrid"/>
        <w:tblW w:w="9384" w:type="dxa"/>
        <w:tblInd w:w="360" w:type="dxa"/>
        <w:tblLook w:val="04A0" w:firstRow="1" w:lastRow="0" w:firstColumn="1" w:lastColumn="0" w:noHBand="0" w:noVBand="1"/>
      </w:tblPr>
      <w:tblGrid>
        <w:gridCol w:w="1705"/>
        <w:gridCol w:w="1350"/>
        <w:gridCol w:w="990"/>
        <w:gridCol w:w="1080"/>
        <w:gridCol w:w="4259"/>
      </w:tblGrid>
      <w:tr w:rsidR="00A76558" w14:paraId="009CD1DD" w14:textId="77777777" w:rsidTr="00A76558">
        <w:trPr>
          <w:trHeight w:val="502"/>
        </w:trPr>
        <w:tc>
          <w:tcPr>
            <w:tcW w:w="1705" w:type="dxa"/>
          </w:tcPr>
          <w:p w14:paraId="2A7CCF3B" w14:textId="0813E8DC" w:rsidR="00043077" w:rsidRDefault="00043077" w:rsidP="00043077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 w:rsidRPr="00C53CEE"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  <w:t>Article Score</w:t>
            </w:r>
          </w:p>
        </w:tc>
        <w:tc>
          <w:tcPr>
            <w:tcW w:w="1350" w:type="dxa"/>
          </w:tcPr>
          <w:p w14:paraId="1126E5B3" w14:textId="0E52DFEC" w:rsidR="00043077" w:rsidRDefault="00043077" w:rsidP="00043077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 w:rsidRPr="00C53CEE">
              <w:rPr>
                <w:rFonts w:asciiTheme="majorBidi" w:hAnsiTheme="majorBidi" w:cstheme="majorBidi"/>
                <w:sz w:val="24"/>
                <w:lang w:bidi="fa-IR"/>
              </w:rPr>
              <w:t>In numbers</w:t>
            </w:r>
            <w:r>
              <w:rPr>
                <w:rFonts w:asciiTheme="majorBidi" w:hAnsiTheme="majorBidi" w:cstheme="majorBidi"/>
                <w:sz w:val="24"/>
                <w:lang w:bidi="fa-IR"/>
              </w:rPr>
              <w:t xml:space="preserve">  </w:t>
            </w:r>
            <w:r w:rsidRPr="00C53CEE">
              <w:rPr>
                <w:rFonts w:asciiTheme="majorBidi" w:hAnsiTheme="majorBidi" w:cstheme="majorBidi"/>
                <w:sz w:val="24"/>
                <w:lang w:bidi="fa-IR"/>
              </w:rPr>
              <w:t xml:space="preserve"> </w:t>
            </w:r>
          </w:p>
        </w:tc>
        <w:tc>
          <w:tcPr>
            <w:tcW w:w="990" w:type="dxa"/>
          </w:tcPr>
          <w:p w14:paraId="1C46C0A6" w14:textId="755FE2AE" w:rsidR="00043077" w:rsidRPr="00015364" w:rsidRDefault="00015364" w:rsidP="00043077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</w:pPr>
            <w:r w:rsidRPr="00015364"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  <w:t>……</w:t>
            </w:r>
            <w:r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  <w:t>…</w:t>
            </w:r>
          </w:p>
        </w:tc>
        <w:tc>
          <w:tcPr>
            <w:tcW w:w="1080" w:type="dxa"/>
          </w:tcPr>
          <w:p w14:paraId="615951C1" w14:textId="685B43FF" w:rsidR="00043077" w:rsidRDefault="00043077" w:rsidP="00043077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 w:rsidRPr="00C53CEE">
              <w:rPr>
                <w:rFonts w:asciiTheme="majorBidi" w:hAnsiTheme="majorBidi" w:cstheme="majorBidi"/>
                <w:sz w:val="24"/>
                <w:lang w:bidi="fa-IR"/>
              </w:rPr>
              <w:t>In words</w:t>
            </w:r>
            <w:r>
              <w:rPr>
                <w:rFonts w:asciiTheme="majorBidi" w:hAnsiTheme="majorBidi" w:cstheme="majorBidi"/>
                <w:sz w:val="24"/>
                <w:lang w:bidi="fa-IR"/>
              </w:rPr>
              <w:t xml:space="preserve">   </w:t>
            </w:r>
            <w:r w:rsidRPr="00C53CEE">
              <w:rPr>
                <w:rFonts w:asciiTheme="majorBidi" w:hAnsiTheme="majorBidi" w:cstheme="majorBidi"/>
                <w:sz w:val="24"/>
                <w:lang w:bidi="fa-IR"/>
              </w:rPr>
              <w:t xml:space="preserve"> </w:t>
            </w:r>
          </w:p>
        </w:tc>
        <w:tc>
          <w:tcPr>
            <w:tcW w:w="4259" w:type="dxa"/>
          </w:tcPr>
          <w:p w14:paraId="3AA254D2" w14:textId="317A8E10" w:rsidR="00043077" w:rsidRP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</w:pPr>
            <w:r w:rsidRPr="00015364"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  <w:t>……………………………………….</w:t>
            </w:r>
          </w:p>
        </w:tc>
      </w:tr>
      <w:tr w:rsidR="00A76558" w14:paraId="2C50AEA0" w14:textId="77777777" w:rsidTr="00A76558">
        <w:trPr>
          <w:trHeight w:val="520"/>
        </w:trPr>
        <w:tc>
          <w:tcPr>
            <w:tcW w:w="1705" w:type="dxa"/>
          </w:tcPr>
          <w:p w14:paraId="1B2BA909" w14:textId="00F13476" w:rsid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 w:rsidRPr="00C53CEE"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  <w:t>Defense Score</w:t>
            </w:r>
          </w:p>
        </w:tc>
        <w:tc>
          <w:tcPr>
            <w:tcW w:w="1350" w:type="dxa"/>
          </w:tcPr>
          <w:p w14:paraId="75007604" w14:textId="664EEE97" w:rsid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 w:rsidRPr="00944CA0">
              <w:rPr>
                <w:rFonts w:asciiTheme="majorBidi" w:hAnsiTheme="majorBidi" w:cstheme="majorBidi"/>
                <w:sz w:val="24"/>
                <w:lang w:bidi="fa-IR"/>
              </w:rPr>
              <w:t xml:space="preserve">In numbers </w:t>
            </w:r>
          </w:p>
        </w:tc>
        <w:tc>
          <w:tcPr>
            <w:tcW w:w="990" w:type="dxa"/>
          </w:tcPr>
          <w:p w14:paraId="2DBC6231" w14:textId="57F5A5E9" w:rsidR="00015364" w:rsidRP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</w:pPr>
            <w:r w:rsidRPr="00F15339"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  <w:t>………</w:t>
            </w:r>
          </w:p>
        </w:tc>
        <w:tc>
          <w:tcPr>
            <w:tcW w:w="1080" w:type="dxa"/>
          </w:tcPr>
          <w:p w14:paraId="2F0FAEDE" w14:textId="21D14622" w:rsid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 w:rsidRPr="00B772F9">
              <w:rPr>
                <w:rFonts w:asciiTheme="majorBidi" w:hAnsiTheme="majorBidi" w:cstheme="majorBidi"/>
                <w:sz w:val="24"/>
                <w:lang w:bidi="fa-IR"/>
              </w:rPr>
              <w:t xml:space="preserve">In words    </w:t>
            </w:r>
          </w:p>
        </w:tc>
        <w:tc>
          <w:tcPr>
            <w:tcW w:w="4259" w:type="dxa"/>
          </w:tcPr>
          <w:p w14:paraId="07B455EA" w14:textId="34A9DEA8" w:rsidR="00015364" w:rsidRP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</w:pPr>
            <w:r w:rsidRPr="00015364"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  <w:t>……………………………………….</w:t>
            </w:r>
          </w:p>
        </w:tc>
      </w:tr>
      <w:tr w:rsidR="00A76558" w14:paraId="777A6424" w14:textId="77777777" w:rsidTr="00A76558">
        <w:trPr>
          <w:trHeight w:val="502"/>
        </w:trPr>
        <w:tc>
          <w:tcPr>
            <w:tcW w:w="1705" w:type="dxa"/>
          </w:tcPr>
          <w:p w14:paraId="2E4807F1" w14:textId="409EE247" w:rsid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 w:rsidRPr="00C53CEE"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  <w:t>Final Score</w:t>
            </w:r>
          </w:p>
        </w:tc>
        <w:tc>
          <w:tcPr>
            <w:tcW w:w="1350" w:type="dxa"/>
          </w:tcPr>
          <w:p w14:paraId="1C657DE6" w14:textId="7D23F8A2" w:rsid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 w:rsidRPr="00944CA0">
              <w:rPr>
                <w:rFonts w:asciiTheme="majorBidi" w:hAnsiTheme="majorBidi" w:cstheme="majorBidi"/>
                <w:sz w:val="24"/>
                <w:lang w:bidi="fa-IR"/>
              </w:rPr>
              <w:t xml:space="preserve">In numbers </w:t>
            </w:r>
          </w:p>
        </w:tc>
        <w:tc>
          <w:tcPr>
            <w:tcW w:w="990" w:type="dxa"/>
          </w:tcPr>
          <w:p w14:paraId="7C9B8FC2" w14:textId="19CAF601" w:rsidR="00015364" w:rsidRP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</w:pPr>
            <w:r w:rsidRPr="00F15339"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  <w:t>………</w:t>
            </w:r>
          </w:p>
        </w:tc>
        <w:tc>
          <w:tcPr>
            <w:tcW w:w="1080" w:type="dxa"/>
          </w:tcPr>
          <w:p w14:paraId="76E6EFF2" w14:textId="747C54E0" w:rsid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 w:rsidRPr="00B772F9">
              <w:rPr>
                <w:rFonts w:asciiTheme="majorBidi" w:hAnsiTheme="majorBidi" w:cstheme="majorBidi"/>
                <w:sz w:val="24"/>
                <w:lang w:bidi="fa-IR"/>
              </w:rPr>
              <w:t xml:space="preserve">In words    </w:t>
            </w:r>
          </w:p>
        </w:tc>
        <w:tc>
          <w:tcPr>
            <w:tcW w:w="4259" w:type="dxa"/>
          </w:tcPr>
          <w:p w14:paraId="14901B77" w14:textId="73CFA261" w:rsidR="00015364" w:rsidRPr="00015364" w:rsidRDefault="00015364" w:rsidP="00015364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</w:pPr>
            <w:r w:rsidRPr="00015364">
              <w:rPr>
                <w:rFonts w:asciiTheme="majorBidi" w:hAnsiTheme="majorBidi" w:cstheme="majorBidi"/>
                <w:b/>
                <w:bCs/>
                <w:color w:val="BFBFBF" w:themeColor="background1" w:themeShade="BF"/>
                <w:sz w:val="24"/>
                <w:lang w:bidi="fa-IR"/>
              </w:rPr>
              <w:t>……………………………………….</w:t>
            </w:r>
          </w:p>
        </w:tc>
      </w:tr>
    </w:tbl>
    <w:p w14:paraId="46FC6B7C" w14:textId="77777777" w:rsidR="00043077" w:rsidRPr="00E02458" w:rsidRDefault="00043077" w:rsidP="00043077">
      <w:pPr>
        <w:bidi w:val="0"/>
        <w:spacing w:line="276" w:lineRule="auto"/>
        <w:ind w:left="360"/>
        <w:rPr>
          <w:rFonts w:asciiTheme="majorBidi" w:hAnsiTheme="majorBidi" w:cstheme="majorBidi"/>
          <w:b/>
          <w:bCs/>
          <w:sz w:val="24"/>
          <w:lang w:bidi="fa-IR"/>
        </w:rPr>
      </w:pPr>
    </w:p>
    <w:p w14:paraId="4658D538" w14:textId="77777777" w:rsidR="00916FE9" w:rsidRDefault="00916FE9" w:rsidP="001133B8">
      <w:pPr>
        <w:bidi w:val="0"/>
        <w:spacing w:line="276" w:lineRule="auto"/>
        <w:ind w:left="360"/>
        <w:rPr>
          <w:rFonts w:asciiTheme="majorBidi" w:hAnsiTheme="majorBidi" w:cstheme="majorBidi"/>
          <w:b/>
          <w:bCs/>
          <w:sz w:val="24"/>
          <w:lang w:bidi="fa-IR"/>
        </w:rPr>
      </w:pPr>
    </w:p>
    <w:p w14:paraId="6240F74F" w14:textId="6F47D425" w:rsidR="003D53B4" w:rsidRDefault="001133B8" w:rsidP="00916FE9">
      <w:pPr>
        <w:bidi w:val="0"/>
        <w:spacing w:line="276" w:lineRule="auto"/>
        <w:ind w:left="360"/>
        <w:rPr>
          <w:rFonts w:asciiTheme="majorBidi" w:hAnsiTheme="majorBidi" w:cstheme="majorBidi"/>
          <w:b/>
          <w:bCs/>
          <w:sz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lang w:bidi="fa-IR"/>
        </w:rPr>
        <w:t xml:space="preserve">Name and </w:t>
      </w:r>
      <w:r w:rsidR="00E20A7F" w:rsidRPr="00E02458">
        <w:rPr>
          <w:rFonts w:asciiTheme="majorBidi" w:hAnsiTheme="majorBidi" w:cstheme="majorBidi"/>
          <w:b/>
          <w:bCs/>
          <w:sz w:val="24"/>
          <w:lang w:bidi="fa-IR"/>
        </w:rPr>
        <w:t>Signature</w:t>
      </w:r>
      <w:r w:rsidR="00136665">
        <w:rPr>
          <w:rFonts w:asciiTheme="majorBidi" w:hAnsiTheme="majorBidi" w:cstheme="majorBidi"/>
          <w:b/>
          <w:bCs/>
          <w:sz w:val="24"/>
          <w:lang w:bidi="fa-IR"/>
        </w:rPr>
        <w:t>:</w:t>
      </w:r>
    </w:p>
    <w:p w14:paraId="31A28D9F" w14:textId="77777777" w:rsidR="00136665" w:rsidRDefault="00136665" w:rsidP="00136665">
      <w:pPr>
        <w:bidi w:val="0"/>
        <w:spacing w:line="276" w:lineRule="auto"/>
        <w:ind w:left="360"/>
        <w:rPr>
          <w:rFonts w:asciiTheme="majorBidi" w:hAnsiTheme="majorBidi" w:cstheme="majorBidi"/>
          <w:b/>
          <w:bCs/>
          <w:sz w:val="24"/>
          <w:lang w:bidi="fa-IR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133"/>
        <w:gridCol w:w="2982"/>
        <w:gridCol w:w="3261"/>
      </w:tblGrid>
      <w:tr w:rsidR="00B637AA" w14:paraId="3BB031BA" w14:textId="77777777" w:rsidTr="00B637AA">
        <w:tc>
          <w:tcPr>
            <w:tcW w:w="3133" w:type="dxa"/>
          </w:tcPr>
          <w:p w14:paraId="52E8E1A9" w14:textId="5B3610E5" w:rsidR="00B637AA" w:rsidRDefault="001133B8" w:rsidP="00B637A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  <w:t xml:space="preserve"> </w:t>
            </w:r>
            <w:r w:rsidR="00B637AA" w:rsidRPr="00C53CEE"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  <w:t>Head of Department</w:t>
            </w:r>
          </w:p>
        </w:tc>
        <w:tc>
          <w:tcPr>
            <w:tcW w:w="2982" w:type="dxa"/>
          </w:tcPr>
          <w:p w14:paraId="4B25DF72" w14:textId="4937BACC" w:rsidR="00B637AA" w:rsidRPr="00E70EE6" w:rsidRDefault="00E70EE6" w:rsidP="00B637A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bookmarkStart w:id="0" w:name="_GoBack"/>
            <w:r w:rsidRPr="00E70EE6"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  <w:t>Head of Educational and Graduate Studies Affairs</w:t>
            </w:r>
            <w:bookmarkEnd w:id="0"/>
          </w:p>
        </w:tc>
        <w:tc>
          <w:tcPr>
            <w:tcW w:w="3261" w:type="dxa"/>
          </w:tcPr>
          <w:p w14:paraId="4D599659" w14:textId="77777777" w:rsidR="00B637AA" w:rsidRDefault="00B637AA" w:rsidP="00B637A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  <w:t>Assistant</w:t>
            </w:r>
            <w:r w:rsidRPr="00C53CEE"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  <w:t xml:space="preserve"> Dean for Education</w:t>
            </w:r>
          </w:p>
          <w:p w14:paraId="00E9A303" w14:textId="77777777" w:rsidR="00B637AA" w:rsidRDefault="00B637AA" w:rsidP="00B637A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</w:p>
          <w:p w14:paraId="1E1F52EE" w14:textId="77777777" w:rsidR="00B637AA" w:rsidRDefault="00B637AA" w:rsidP="00B637A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</w:p>
          <w:p w14:paraId="32BD27B7" w14:textId="77777777" w:rsidR="00B637AA" w:rsidRDefault="00B637AA" w:rsidP="00B637A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</w:p>
          <w:p w14:paraId="1DA95FC0" w14:textId="77777777" w:rsidR="00B637AA" w:rsidRDefault="00B637AA" w:rsidP="00B637A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</w:p>
          <w:p w14:paraId="05CB16CB" w14:textId="77777777" w:rsidR="00B637AA" w:rsidRDefault="00B637AA" w:rsidP="00B637A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</w:p>
          <w:p w14:paraId="06F9E418" w14:textId="22FAB0BC" w:rsidR="00B637AA" w:rsidRDefault="00B637AA" w:rsidP="00B637AA">
            <w:pPr>
              <w:bidi w:val="0"/>
              <w:spacing w:line="276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lang w:bidi="fa-IR"/>
              </w:rPr>
            </w:pPr>
          </w:p>
        </w:tc>
      </w:tr>
    </w:tbl>
    <w:p w14:paraId="60D0FD00" w14:textId="77777777" w:rsidR="00B637AA" w:rsidRDefault="00B637AA" w:rsidP="001133B8">
      <w:pPr>
        <w:bidi w:val="0"/>
        <w:spacing w:line="276" w:lineRule="auto"/>
        <w:ind w:left="360"/>
        <w:rPr>
          <w:rFonts w:asciiTheme="majorBidi" w:hAnsiTheme="majorBidi" w:cstheme="majorBidi"/>
          <w:b/>
          <w:bCs/>
          <w:sz w:val="24"/>
          <w:lang w:bidi="fa-IR"/>
        </w:rPr>
      </w:pPr>
    </w:p>
    <w:p w14:paraId="4C86CAEE" w14:textId="77777777" w:rsidR="00B637AA" w:rsidRDefault="00B637AA" w:rsidP="00B637AA">
      <w:pPr>
        <w:bidi w:val="0"/>
        <w:spacing w:line="276" w:lineRule="auto"/>
        <w:ind w:left="360"/>
        <w:rPr>
          <w:rFonts w:asciiTheme="majorBidi" w:hAnsiTheme="majorBidi" w:cstheme="majorBidi"/>
          <w:b/>
          <w:bCs/>
          <w:sz w:val="24"/>
          <w:lang w:bidi="fa-IR"/>
        </w:rPr>
      </w:pPr>
    </w:p>
    <w:p w14:paraId="6A23F5CF" w14:textId="77777777" w:rsidR="00B637AA" w:rsidRDefault="00B637AA" w:rsidP="00B637AA">
      <w:pPr>
        <w:bidi w:val="0"/>
        <w:spacing w:line="276" w:lineRule="auto"/>
        <w:ind w:left="360"/>
        <w:rPr>
          <w:rFonts w:asciiTheme="majorBidi" w:hAnsiTheme="majorBidi" w:cstheme="majorBidi"/>
          <w:b/>
          <w:bCs/>
          <w:sz w:val="24"/>
          <w:lang w:bidi="fa-IR"/>
        </w:rPr>
      </w:pPr>
    </w:p>
    <w:p w14:paraId="1ACD2182" w14:textId="77777777" w:rsidR="00E20A7F" w:rsidRPr="00C53CEE" w:rsidRDefault="00E20A7F" w:rsidP="001133B8">
      <w:pPr>
        <w:bidi w:val="0"/>
        <w:spacing w:line="276" w:lineRule="auto"/>
        <w:rPr>
          <w:rFonts w:asciiTheme="majorBidi" w:hAnsiTheme="majorBidi" w:cstheme="majorBidi"/>
          <w:sz w:val="24"/>
          <w:rtl/>
          <w:lang w:bidi="fa-IR"/>
        </w:rPr>
      </w:pPr>
    </w:p>
    <w:sectPr w:rsidR="00E20A7F" w:rsidRPr="00C53CEE" w:rsidSect="00043077">
      <w:pgSz w:w="11906" w:h="16838"/>
      <w:pgMar w:top="1440" w:right="1080" w:bottom="1440" w:left="108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F74C92" w14:textId="77777777" w:rsidR="003179A7" w:rsidRDefault="003179A7" w:rsidP="000067FB">
      <w:r>
        <w:separator/>
      </w:r>
    </w:p>
  </w:endnote>
  <w:endnote w:type="continuationSeparator" w:id="0">
    <w:p w14:paraId="1DE53972" w14:textId="77777777" w:rsidR="003179A7" w:rsidRDefault="003179A7" w:rsidP="0000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tr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378CA5" w14:textId="77777777" w:rsidR="003179A7" w:rsidRDefault="003179A7" w:rsidP="000067FB">
      <w:r>
        <w:separator/>
      </w:r>
    </w:p>
  </w:footnote>
  <w:footnote w:type="continuationSeparator" w:id="0">
    <w:p w14:paraId="357F079A" w14:textId="77777777" w:rsidR="003179A7" w:rsidRDefault="003179A7" w:rsidP="00006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94660"/>
    <w:multiLevelType w:val="multilevel"/>
    <w:tmpl w:val="2634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BD7A54"/>
    <w:multiLevelType w:val="hybridMultilevel"/>
    <w:tmpl w:val="6074C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73DD5"/>
    <w:multiLevelType w:val="hybridMultilevel"/>
    <w:tmpl w:val="A634C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9080A"/>
    <w:multiLevelType w:val="multilevel"/>
    <w:tmpl w:val="25B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A14CED"/>
    <w:multiLevelType w:val="multilevel"/>
    <w:tmpl w:val="C9184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EF1567"/>
    <w:multiLevelType w:val="multilevel"/>
    <w:tmpl w:val="8DC6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C7C"/>
    <w:rsid w:val="00005546"/>
    <w:rsid w:val="000067FB"/>
    <w:rsid w:val="00013928"/>
    <w:rsid w:val="00014A10"/>
    <w:rsid w:val="00015364"/>
    <w:rsid w:val="00043077"/>
    <w:rsid w:val="000437AE"/>
    <w:rsid w:val="00051693"/>
    <w:rsid w:val="0005405E"/>
    <w:rsid w:val="000643EA"/>
    <w:rsid w:val="0006516F"/>
    <w:rsid w:val="00065818"/>
    <w:rsid w:val="00065FFB"/>
    <w:rsid w:val="00075261"/>
    <w:rsid w:val="000814AF"/>
    <w:rsid w:val="000B4F70"/>
    <w:rsid w:val="000D0582"/>
    <w:rsid w:val="000D6238"/>
    <w:rsid w:val="000E4C27"/>
    <w:rsid w:val="000F0F58"/>
    <w:rsid w:val="001133B8"/>
    <w:rsid w:val="0012258C"/>
    <w:rsid w:val="00125A2B"/>
    <w:rsid w:val="00136665"/>
    <w:rsid w:val="00151BB3"/>
    <w:rsid w:val="00151E6D"/>
    <w:rsid w:val="00152A3E"/>
    <w:rsid w:val="00170AB7"/>
    <w:rsid w:val="00175788"/>
    <w:rsid w:val="00175BCF"/>
    <w:rsid w:val="00193999"/>
    <w:rsid w:val="001A1CF9"/>
    <w:rsid w:val="001A6FE9"/>
    <w:rsid w:val="001B3256"/>
    <w:rsid w:val="001B3EE5"/>
    <w:rsid w:val="001D0266"/>
    <w:rsid w:val="001D3B33"/>
    <w:rsid w:val="001D609C"/>
    <w:rsid w:val="002019C5"/>
    <w:rsid w:val="00202CEE"/>
    <w:rsid w:val="00210B65"/>
    <w:rsid w:val="00211727"/>
    <w:rsid w:val="0022224B"/>
    <w:rsid w:val="002250DB"/>
    <w:rsid w:val="00233DE7"/>
    <w:rsid w:val="00237CAD"/>
    <w:rsid w:val="002458F4"/>
    <w:rsid w:val="00251556"/>
    <w:rsid w:val="00251A55"/>
    <w:rsid w:val="0025317E"/>
    <w:rsid w:val="002537B8"/>
    <w:rsid w:val="00276E0D"/>
    <w:rsid w:val="00277BA5"/>
    <w:rsid w:val="00296884"/>
    <w:rsid w:val="002A1FC1"/>
    <w:rsid w:val="002A5433"/>
    <w:rsid w:val="002C31B7"/>
    <w:rsid w:val="002C6E0B"/>
    <w:rsid w:val="002C7C1C"/>
    <w:rsid w:val="002D0469"/>
    <w:rsid w:val="002D636D"/>
    <w:rsid w:val="002D7FF6"/>
    <w:rsid w:val="00316A0B"/>
    <w:rsid w:val="003179A7"/>
    <w:rsid w:val="0032136A"/>
    <w:rsid w:val="00322121"/>
    <w:rsid w:val="00325368"/>
    <w:rsid w:val="00327075"/>
    <w:rsid w:val="0033250B"/>
    <w:rsid w:val="00333E13"/>
    <w:rsid w:val="00333E31"/>
    <w:rsid w:val="00337386"/>
    <w:rsid w:val="00350B66"/>
    <w:rsid w:val="003510FE"/>
    <w:rsid w:val="003526CC"/>
    <w:rsid w:val="00352CB3"/>
    <w:rsid w:val="00355163"/>
    <w:rsid w:val="00356A0D"/>
    <w:rsid w:val="00371D98"/>
    <w:rsid w:val="00373477"/>
    <w:rsid w:val="003757FA"/>
    <w:rsid w:val="00385343"/>
    <w:rsid w:val="00387807"/>
    <w:rsid w:val="00395D0E"/>
    <w:rsid w:val="003A5C1B"/>
    <w:rsid w:val="003B4398"/>
    <w:rsid w:val="003B682E"/>
    <w:rsid w:val="003D53B4"/>
    <w:rsid w:val="003E33ED"/>
    <w:rsid w:val="003E7D87"/>
    <w:rsid w:val="003F3C3D"/>
    <w:rsid w:val="00424B36"/>
    <w:rsid w:val="00443DE0"/>
    <w:rsid w:val="004756F0"/>
    <w:rsid w:val="00495ACE"/>
    <w:rsid w:val="0049674C"/>
    <w:rsid w:val="004A546F"/>
    <w:rsid w:val="004B22F0"/>
    <w:rsid w:val="004C3D81"/>
    <w:rsid w:val="004C6FBF"/>
    <w:rsid w:val="004D3C9A"/>
    <w:rsid w:val="004D50F0"/>
    <w:rsid w:val="004E3E6C"/>
    <w:rsid w:val="00502555"/>
    <w:rsid w:val="0050406C"/>
    <w:rsid w:val="0051319F"/>
    <w:rsid w:val="0051784B"/>
    <w:rsid w:val="005229FA"/>
    <w:rsid w:val="005277CD"/>
    <w:rsid w:val="00530E50"/>
    <w:rsid w:val="00540F0B"/>
    <w:rsid w:val="0054256A"/>
    <w:rsid w:val="00546E7A"/>
    <w:rsid w:val="00576584"/>
    <w:rsid w:val="0058066F"/>
    <w:rsid w:val="00596A97"/>
    <w:rsid w:val="005A0B0B"/>
    <w:rsid w:val="005A45DD"/>
    <w:rsid w:val="005B2087"/>
    <w:rsid w:val="005B6DDB"/>
    <w:rsid w:val="005C540D"/>
    <w:rsid w:val="005D53D1"/>
    <w:rsid w:val="005D5B23"/>
    <w:rsid w:val="005E27C7"/>
    <w:rsid w:val="005E7855"/>
    <w:rsid w:val="005E7F88"/>
    <w:rsid w:val="005F0FF0"/>
    <w:rsid w:val="00600885"/>
    <w:rsid w:val="006267EA"/>
    <w:rsid w:val="006325D4"/>
    <w:rsid w:val="006331E8"/>
    <w:rsid w:val="0064171C"/>
    <w:rsid w:val="0065045E"/>
    <w:rsid w:val="00675584"/>
    <w:rsid w:val="006A138A"/>
    <w:rsid w:val="006A41CD"/>
    <w:rsid w:val="006A618B"/>
    <w:rsid w:val="006A75B2"/>
    <w:rsid w:val="006B0892"/>
    <w:rsid w:val="006B1470"/>
    <w:rsid w:val="006C2756"/>
    <w:rsid w:val="006C579A"/>
    <w:rsid w:val="006C6EDF"/>
    <w:rsid w:val="006D2711"/>
    <w:rsid w:val="006E4F46"/>
    <w:rsid w:val="00702137"/>
    <w:rsid w:val="0070267A"/>
    <w:rsid w:val="00704357"/>
    <w:rsid w:val="00717F28"/>
    <w:rsid w:val="00735F11"/>
    <w:rsid w:val="007377EB"/>
    <w:rsid w:val="007458AC"/>
    <w:rsid w:val="00750622"/>
    <w:rsid w:val="00754AFC"/>
    <w:rsid w:val="00761C36"/>
    <w:rsid w:val="00772EED"/>
    <w:rsid w:val="00773B89"/>
    <w:rsid w:val="00797470"/>
    <w:rsid w:val="007A4667"/>
    <w:rsid w:val="007A470D"/>
    <w:rsid w:val="007A4BFD"/>
    <w:rsid w:val="007B7A6E"/>
    <w:rsid w:val="007C3438"/>
    <w:rsid w:val="007C3C8F"/>
    <w:rsid w:val="007C6E1D"/>
    <w:rsid w:val="007D00B4"/>
    <w:rsid w:val="007D272A"/>
    <w:rsid w:val="007D4846"/>
    <w:rsid w:val="007F2529"/>
    <w:rsid w:val="007F4F10"/>
    <w:rsid w:val="007F7B59"/>
    <w:rsid w:val="007F7F65"/>
    <w:rsid w:val="0081101F"/>
    <w:rsid w:val="00824870"/>
    <w:rsid w:val="00827E9A"/>
    <w:rsid w:val="008332EF"/>
    <w:rsid w:val="0083735C"/>
    <w:rsid w:val="00845791"/>
    <w:rsid w:val="00850189"/>
    <w:rsid w:val="00870097"/>
    <w:rsid w:val="00877CA8"/>
    <w:rsid w:val="0088565C"/>
    <w:rsid w:val="00896585"/>
    <w:rsid w:val="0089708D"/>
    <w:rsid w:val="008A1903"/>
    <w:rsid w:val="008A2927"/>
    <w:rsid w:val="008A66CE"/>
    <w:rsid w:val="008B4A21"/>
    <w:rsid w:val="008D02E3"/>
    <w:rsid w:val="008D3750"/>
    <w:rsid w:val="008D7289"/>
    <w:rsid w:val="008F4A34"/>
    <w:rsid w:val="009024EC"/>
    <w:rsid w:val="00903F9F"/>
    <w:rsid w:val="00911E83"/>
    <w:rsid w:val="00912A09"/>
    <w:rsid w:val="00916FE9"/>
    <w:rsid w:val="00931DAD"/>
    <w:rsid w:val="009A005F"/>
    <w:rsid w:val="009B0ABC"/>
    <w:rsid w:val="009B6C67"/>
    <w:rsid w:val="009D3965"/>
    <w:rsid w:val="009E26A5"/>
    <w:rsid w:val="009F6390"/>
    <w:rsid w:val="00A06D20"/>
    <w:rsid w:val="00A17059"/>
    <w:rsid w:val="00A27B01"/>
    <w:rsid w:val="00A40078"/>
    <w:rsid w:val="00A41BA5"/>
    <w:rsid w:val="00A420E3"/>
    <w:rsid w:val="00A4423B"/>
    <w:rsid w:val="00A66595"/>
    <w:rsid w:val="00A6676B"/>
    <w:rsid w:val="00A67904"/>
    <w:rsid w:val="00A75D03"/>
    <w:rsid w:val="00A76558"/>
    <w:rsid w:val="00A81428"/>
    <w:rsid w:val="00A875EF"/>
    <w:rsid w:val="00AA1E69"/>
    <w:rsid w:val="00AA44E8"/>
    <w:rsid w:val="00AA5C92"/>
    <w:rsid w:val="00AA6551"/>
    <w:rsid w:val="00AB09C3"/>
    <w:rsid w:val="00AB172D"/>
    <w:rsid w:val="00AB188A"/>
    <w:rsid w:val="00AB3772"/>
    <w:rsid w:val="00AC73CD"/>
    <w:rsid w:val="00AD7533"/>
    <w:rsid w:val="00AE3775"/>
    <w:rsid w:val="00AF10BD"/>
    <w:rsid w:val="00AF6C98"/>
    <w:rsid w:val="00B07944"/>
    <w:rsid w:val="00B211A8"/>
    <w:rsid w:val="00B214FC"/>
    <w:rsid w:val="00B22405"/>
    <w:rsid w:val="00B42B62"/>
    <w:rsid w:val="00B479CB"/>
    <w:rsid w:val="00B50322"/>
    <w:rsid w:val="00B60E7A"/>
    <w:rsid w:val="00B637AA"/>
    <w:rsid w:val="00B65A78"/>
    <w:rsid w:val="00B6619F"/>
    <w:rsid w:val="00B67714"/>
    <w:rsid w:val="00B77ADD"/>
    <w:rsid w:val="00B77C7C"/>
    <w:rsid w:val="00B8298F"/>
    <w:rsid w:val="00B83BB0"/>
    <w:rsid w:val="00B852D9"/>
    <w:rsid w:val="00B85681"/>
    <w:rsid w:val="00B97B90"/>
    <w:rsid w:val="00BB15AB"/>
    <w:rsid w:val="00BB7983"/>
    <w:rsid w:val="00BC04FD"/>
    <w:rsid w:val="00BF1A1B"/>
    <w:rsid w:val="00C06FAB"/>
    <w:rsid w:val="00C13580"/>
    <w:rsid w:val="00C2062D"/>
    <w:rsid w:val="00C218E3"/>
    <w:rsid w:val="00C24780"/>
    <w:rsid w:val="00C4780B"/>
    <w:rsid w:val="00C53CEE"/>
    <w:rsid w:val="00C57BF1"/>
    <w:rsid w:val="00C6764D"/>
    <w:rsid w:val="00C96538"/>
    <w:rsid w:val="00CA2868"/>
    <w:rsid w:val="00CC2F6B"/>
    <w:rsid w:val="00CD3638"/>
    <w:rsid w:val="00CF1370"/>
    <w:rsid w:val="00D05091"/>
    <w:rsid w:val="00D06F1F"/>
    <w:rsid w:val="00D21EFE"/>
    <w:rsid w:val="00D227D3"/>
    <w:rsid w:val="00D22EE1"/>
    <w:rsid w:val="00D2539F"/>
    <w:rsid w:val="00D50421"/>
    <w:rsid w:val="00D54AF8"/>
    <w:rsid w:val="00D56BAE"/>
    <w:rsid w:val="00D721C6"/>
    <w:rsid w:val="00D929A7"/>
    <w:rsid w:val="00D93534"/>
    <w:rsid w:val="00DB36CC"/>
    <w:rsid w:val="00DB670F"/>
    <w:rsid w:val="00DD2BF0"/>
    <w:rsid w:val="00DD6E51"/>
    <w:rsid w:val="00DE740A"/>
    <w:rsid w:val="00DF02EE"/>
    <w:rsid w:val="00DF0A0D"/>
    <w:rsid w:val="00DF25F5"/>
    <w:rsid w:val="00E02458"/>
    <w:rsid w:val="00E077D6"/>
    <w:rsid w:val="00E07BE3"/>
    <w:rsid w:val="00E15E7A"/>
    <w:rsid w:val="00E20A7F"/>
    <w:rsid w:val="00E31495"/>
    <w:rsid w:val="00E44C02"/>
    <w:rsid w:val="00E55F82"/>
    <w:rsid w:val="00E566CF"/>
    <w:rsid w:val="00E6183D"/>
    <w:rsid w:val="00E62720"/>
    <w:rsid w:val="00E656CE"/>
    <w:rsid w:val="00E70EE6"/>
    <w:rsid w:val="00E943F2"/>
    <w:rsid w:val="00E95A0C"/>
    <w:rsid w:val="00EA1844"/>
    <w:rsid w:val="00EB02C9"/>
    <w:rsid w:val="00EB212C"/>
    <w:rsid w:val="00EC47C9"/>
    <w:rsid w:val="00EC661A"/>
    <w:rsid w:val="00EC685F"/>
    <w:rsid w:val="00ED2204"/>
    <w:rsid w:val="00ED658F"/>
    <w:rsid w:val="00EE5CA2"/>
    <w:rsid w:val="00F0409C"/>
    <w:rsid w:val="00F1065E"/>
    <w:rsid w:val="00F132E4"/>
    <w:rsid w:val="00F3026A"/>
    <w:rsid w:val="00F34B46"/>
    <w:rsid w:val="00F352FA"/>
    <w:rsid w:val="00F712A1"/>
    <w:rsid w:val="00F8375B"/>
    <w:rsid w:val="00FC731D"/>
    <w:rsid w:val="00FF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D406B7"/>
  <w15:docId w15:val="{9E4FC8B0-1318-497E-AA77-6CB440CB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370"/>
    <w:pPr>
      <w:bidi/>
    </w:pPr>
    <w:rPr>
      <w:szCs w:val="24"/>
    </w:rPr>
  </w:style>
  <w:style w:type="paragraph" w:styleId="Heading1">
    <w:name w:val="heading 1"/>
    <w:basedOn w:val="Normal"/>
    <w:next w:val="Normal"/>
    <w:qFormat/>
    <w:rsid w:val="00CF1370"/>
    <w:pPr>
      <w:keepNext/>
      <w:jc w:val="center"/>
      <w:outlineLvl w:val="0"/>
    </w:pPr>
    <w:rPr>
      <w:rFonts w:cs="Titr"/>
      <w:b/>
      <w:bCs/>
      <w:szCs w:val="28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0A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F1370"/>
    <w:pPr>
      <w:jc w:val="center"/>
    </w:pPr>
    <w:rPr>
      <w:rFonts w:cs="Titr"/>
      <w:b/>
      <w:bCs/>
      <w:szCs w:val="28"/>
    </w:rPr>
  </w:style>
  <w:style w:type="character" w:styleId="Hyperlink">
    <w:name w:val="Hyperlink"/>
    <w:basedOn w:val="DefaultParagraphFont"/>
    <w:rsid w:val="004E3E6C"/>
    <w:rPr>
      <w:color w:val="0000FF"/>
      <w:u w:val="single"/>
    </w:rPr>
  </w:style>
  <w:style w:type="table" w:styleId="TableGrid">
    <w:name w:val="Table Grid"/>
    <w:basedOn w:val="TableNormal"/>
    <w:rsid w:val="004E3E6C"/>
    <w:pPr>
      <w:jc w:val="right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A45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6E0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067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67FB"/>
    <w:rPr>
      <w:szCs w:val="24"/>
    </w:rPr>
  </w:style>
  <w:style w:type="paragraph" w:styleId="Footer">
    <w:name w:val="footer"/>
    <w:basedOn w:val="Normal"/>
    <w:link w:val="FooterChar"/>
    <w:unhideWhenUsed/>
    <w:rsid w:val="000067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067FB"/>
    <w:rPr>
      <w:szCs w:val="24"/>
    </w:rPr>
  </w:style>
  <w:style w:type="character" w:styleId="SubtleEmphasis">
    <w:name w:val="Subtle Emphasis"/>
    <w:basedOn w:val="DefaultParagraphFont"/>
    <w:uiPriority w:val="19"/>
    <w:qFormat/>
    <w:rsid w:val="002C7C1C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EE5CA2"/>
    <w:rPr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E20A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ahmoradi.SHCM-025\Desktop\&#1589;&#1608;&#1585;&#1578;&#1580;&#1604;&#1587;&#1607;%20&#1662;&#1608;&#1585;&#1601;&#1585;&#158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FAECF-9513-4F15-A231-7B8D9EB59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صورتجلسه پورفرد</Template>
  <TotalTime>58</TotalTime>
  <Pages>2</Pages>
  <Words>145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صورتجلسه دفاع از پايان نامه كارشناسي ارشد</vt:lpstr>
    </vt:vector>
  </TitlesOfParts>
  <Company>r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صورتجلسه دفاع از پايان نامه كارشناسي ارشد</dc:title>
  <dc:creator>shahmoradi</dc:creator>
  <cp:lastModifiedBy>NazilaUser</cp:lastModifiedBy>
  <cp:revision>25</cp:revision>
  <cp:lastPrinted>2025-02-15T05:54:00Z</cp:lastPrinted>
  <dcterms:created xsi:type="dcterms:W3CDTF">2026-01-19T06:33:00Z</dcterms:created>
  <dcterms:modified xsi:type="dcterms:W3CDTF">2026-03-06T12:31:00Z</dcterms:modified>
</cp:coreProperties>
</file>